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002F8" w14:textId="75BD6727" w:rsidR="000E1DE5" w:rsidRDefault="000E1DE5" w:rsidP="00E77D6D"/>
    <w:p w14:paraId="43C35704" w14:textId="29639216" w:rsidR="00A7062F" w:rsidRPr="00CF27F0" w:rsidRDefault="00CF27F0" w:rsidP="00CF27F0">
      <w:pPr>
        <w:spacing w:after="0"/>
        <w:ind w:left="0"/>
        <w:rPr>
          <w:sz w:val="22"/>
          <w:szCs w:val="24"/>
        </w:rPr>
      </w:pPr>
      <w:r w:rsidRPr="00CF27F0">
        <w:rPr>
          <w:b/>
          <w:bCs/>
          <w:sz w:val="22"/>
          <w:szCs w:val="24"/>
        </w:rPr>
        <w:t>Dato:</w:t>
      </w:r>
      <w:r>
        <w:rPr>
          <w:b/>
          <w:bCs/>
          <w:sz w:val="22"/>
          <w:szCs w:val="24"/>
        </w:rPr>
        <w:t xml:space="preserve"> </w:t>
      </w:r>
      <w:r w:rsidR="00827DF2">
        <w:rPr>
          <w:sz w:val="22"/>
          <w:szCs w:val="24"/>
        </w:rPr>
        <w:t>23. August</w:t>
      </w:r>
    </w:p>
    <w:p w14:paraId="6F20652E" w14:textId="58A13A3F" w:rsidR="00CF27F0" w:rsidRPr="00CF27F0" w:rsidRDefault="00CF27F0" w:rsidP="00CF27F0">
      <w:pPr>
        <w:spacing w:after="0"/>
        <w:ind w:left="0"/>
        <w:rPr>
          <w:sz w:val="22"/>
          <w:szCs w:val="24"/>
        </w:rPr>
      </w:pPr>
      <w:r>
        <w:rPr>
          <w:b/>
          <w:bCs/>
          <w:sz w:val="22"/>
          <w:szCs w:val="24"/>
        </w:rPr>
        <w:t>Tid</w:t>
      </w:r>
      <w:r w:rsidRPr="00CF27F0">
        <w:rPr>
          <w:b/>
          <w:bCs/>
          <w:sz w:val="22"/>
          <w:szCs w:val="24"/>
        </w:rPr>
        <w:t>:</w:t>
      </w:r>
      <w:r>
        <w:rPr>
          <w:b/>
          <w:bCs/>
          <w:sz w:val="22"/>
          <w:szCs w:val="24"/>
        </w:rPr>
        <w:t xml:space="preserve"> </w:t>
      </w:r>
      <w:r w:rsidRPr="00CF27F0">
        <w:rPr>
          <w:sz w:val="22"/>
          <w:szCs w:val="24"/>
        </w:rPr>
        <w:t>19:30 – 21:30</w:t>
      </w:r>
    </w:p>
    <w:p w14:paraId="708C99E5" w14:textId="2444325A" w:rsidR="00385C21" w:rsidRDefault="00CF27F0" w:rsidP="00CF27F0">
      <w:pPr>
        <w:ind w:left="0"/>
        <w:rPr>
          <w:sz w:val="22"/>
          <w:szCs w:val="24"/>
        </w:rPr>
      </w:pPr>
      <w:r>
        <w:rPr>
          <w:b/>
          <w:bCs/>
          <w:sz w:val="22"/>
          <w:szCs w:val="24"/>
        </w:rPr>
        <w:t>Sted</w:t>
      </w:r>
      <w:r w:rsidRPr="00CF27F0">
        <w:rPr>
          <w:b/>
          <w:bCs/>
          <w:sz w:val="22"/>
          <w:szCs w:val="24"/>
        </w:rPr>
        <w:t>:</w:t>
      </w:r>
      <w:r>
        <w:rPr>
          <w:b/>
          <w:bCs/>
          <w:sz w:val="22"/>
          <w:szCs w:val="24"/>
        </w:rPr>
        <w:t xml:space="preserve"> </w:t>
      </w:r>
      <w:r w:rsidR="00827DF2">
        <w:rPr>
          <w:sz w:val="22"/>
          <w:szCs w:val="24"/>
        </w:rPr>
        <w:t>Birke</w:t>
      </w:r>
      <w:r w:rsidR="007C6DA0">
        <w:rPr>
          <w:sz w:val="22"/>
          <w:szCs w:val="24"/>
        </w:rPr>
        <w:t>gruppen</w:t>
      </w:r>
      <w:r w:rsidR="002D7ADF">
        <w:rPr>
          <w:sz w:val="22"/>
          <w:szCs w:val="24"/>
        </w:rPr>
        <w:t xml:space="preserve"> i hytten da </w:t>
      </w:r>
      <w:r w:rsidR="0023396F">
        <w:rPr>
          <w:sz w:val="22"/>
          <w:szCs w:val="24"/>
        </w:rPr>
        <w:t>bålhytte</w:t>
      </w:r>
      <w:r w:rsidR="002D7ADF">
        <w:rPr>
          <w:sz w:val="22"/>
          <w:szCs w:val="24"/>
        </w:rPr>
        <w:t xml:space="preserve"> er basta af en flok klan spejder</w:t>
      </w:r>
    </w:p>
    <w:p w14:paraId="66D43DEB" w14:textId="68BFA32E" w:rsidR="006526D9" w:rsidRDefault="006526D9" w:rsidP="00CF27F0">
      <w:pPr>
        <w:ind w:left="0"/>
        <w:rPr>
          <w:sz w:val="22"/>
          <w:szCs w:val="24"/>
        </w:rPr>
      </w:pPr>
    </w:p>
    <w:p w14:paraId="1AE418C5" w14:textId="03F0244D" w:rsidR="006526D9" w:rsidRDefault="00C8634A" w:rsidP="00CF27F0">
      <w:pPr>
        <w:ind w:left="0"/>
        <w:rPr>
          <w:sz w:val="22"/>
          <w:szCs w:val="24"/>
        </w:rPr>
      </w:pPr>
      <w:r>
        <w:rPr>
          <w:sz w:val="22"/>
          <w:szCs w:val="24"/>
        </w:rPr>
        <w:t xml:space="preserve">Den dagsorden er bestemt ikke </w:t>
      </w:r>
      <w:r w:rsidR="00CD26D0">
        <w:rPr>
          <w:sz w:val="22"/>
          <w:szCs w:val="24"/>
        </w:rPr>
        <w:t xml:space="preserve">fast vi snakker om det der rør sig ude i jeres grupper for det er vigtigt at vi taler </w:t>
      </w:r>
      <w:r w:rsidR="006038CF">
        <w:rPr>
          <w:sz w:val="22"/>
          <w:szCs w:val="24"/>
        </w:rPr>
        <w:t>om noget der er oppe i tiden</w:t>
      </w:r>
      <w:r w:rsidR="008A42D7">
        <w:rPr>
          <w:sz w:val="22"/>
          <w:szCs w:val="24"/>
        </w:rPr>
        <w:t>.</w:t>
      </w:r>
    </w:p>
    <w:p w14:paraId="2992DA32" w14:textId="77777777" w:rsidR="006526D9" w:rsidRDefault="006526D9" w:rsidP="00CF27F0">
      <w:pPr>
        <w:ind w:left="0"/>
        <w:rPr>
          <w:sz w:val="22"/>
          <w:szCs w:val="24"/>
        </w:rPr>
      </w:pPr>
    </w:p>
    <w:p w14:paraId="540D3E0A" w14:textId="3466B7AB" w:rsidR="00385C21" w:rsidRDefault="00385C21" w:rsidP="00385C21">
      <w:pPr>
        <w:pStyle w:val="Overskrift1"/>
      </w:pPr>
      <w:r>
        <w:t xml:space="preserve">Velkommen til </w:t>
      </w:r>
    </w:p>
    <w:p w14:paraId="0E60276B" w14:textId="12C92BAB" w:rsidR="00385C21" w:rsidRDefault="00A90570" w:rsidP="00A90570">
      <w:pPr>
        <w:pStyle w:val="Listeafsnit"/>
        <w:numPr>
          <w:ilvl w:val="0"/>
          <w:numId w:val="13"/>
        </w:numPr>
      </w:pPr>
      <w:r>
        <w:t>Godaften og velkommen til møde</w:t>
      </w:r>
    </w:p>
    <w:p w14:paraId="7C009C2C" w14:textId="7CB42151" w:rsidR="00385C21" w:rsidRDefault="00385C21" w:rsidP="006526D9">
      <w:pPr>
        <w:pStyle w:val="Overskrift1"/>
      </w:pPr>
      <w:r>
        <w:t xml:space="preserve">Nyt fra </w:t>
      </w:r>
      <w:r w:rsidR="008B4EAB">
        <w:t>grupperne</w:t>
      </w:r>
    </w:p>
    <w:p w14:paraId="421A04CA" w14:textId="3969C852" w:rsidR="00385C21" w:rsidRDefault="007A1745" w:rsidP="0002552A">
      <w:pPr>
        <w:pStyle w:val="Listeafsnit"/>
        <w:numPr>
          <w:ilvl w:val="0"/>
          <w:numId w:val="12"/>
        </w:numPr>
      </w:pPr>
      <w:r>
        <w:t xml:space="preserve">Vi tager </w:t>
      </w:r>
      <w:r w:rsidR="007D0536">
        <w:t>en tur rundt om bordet</w:t>
      </w:r>
    </w:p>
    <w:p w14:paraId="79922E2B" w14:textId="6087E6F9" w:rsidR="00385C21" w:rsidRDefault="00385C21" w:rsidP="00385C21">
      <w:pPr>
        <w:pStyle w:val="Overskrift1"/>
      </w:pPr>
      <w:r>
        <w:t xml:space="preserve">Nyt fra </w:t>
      </w:r>
      <w:r w:rsidR="008B4EAB">
        <w:t>divisionen</w:t>
      </w:r>
    </w:p>
    <w:p w14:paraId="0EB2AA21" w14:textId="4A9D058E" w:rsidR="00385C21" w:rsidRDefault="00B15A13" w:rsidP="00385C21">
      <w:pPr>
        <w:pStyle w:val="Listeafsnit"/>
        <w:numPr>
          <w:ilvl w:val="0"/>
          <w:numId w:val="9"/>
        </w:numPr>
      </w:pPr>
      <w:r>
        <w:t>Der er ikke så meget at berette</w:t>
      </w:r>
    </w:p>
    <w:p w14:paraId="04EAE88A" w14:textId="5E306A00" w:rsidR="00A90570" w:rsidRDefault="00381492" w:rsidP="00385C21">
      <w:pPr>
        <w:pStyle w:val="Listeafsnit"/>
        <w:numPr>
          <w:ilvl w:val="0"/>
          <w:numId w:val="9"/>
        </w:numPr>
      </w:pPr>
      <w:r>
        <w:t>Ravne Rock 13-15/1/23</w:t>
      </w:r>
    </w:p>
    <w:p w14:paraId="5DA0C63F" w14:textId="01720130" w:rsidR="00385C21" w:rsidRDefault="002E5BA9" w:rsidP="00385C21">
      <w:pPr>
        <w:pStyle w:val="Overskrift1"/>
      </w:pPr>
      <w:r>
        <w:t>Tur</w:t>
      </w:r>
      <w:r w:rsidR="00E80B71">
        <w:t>er</w:t>
      </w:r>
      <w:r>
        <w:t xml:space="preserve"> og kursus tilskud</w:t>
      </w:r>
    </w:p>
    <w:p w14:paraId="62827AC7" w14:textId="4DC301D5" w:rsidR="00F27C6D" w:rsidRDefault="00582E2A" w:rsidP="00465771">
      <w:pPr>
        <w:pStyle w:val="Listeafsnit"/>
        <w:numPr>
          <w:ilvl w:val="0"/>
          <w:numId w:val="9"/>
        </w:numPr>
      </w:pPr>
      <w:r>
        <w:t>Har vi en holdning til det</w:t>
      </w:r>
    </w:p>
    <w:p w14:paraId="1B20A888" w14:textId="6470902F" w:rsidR="00385C21" w:rsidRDefault="00582E2A" w:rsidP="00465771">
      <w:pPr>
        <w:pStyle w:val="Listeafsnit"/>
        <w:numPr>
          <w:ilvl w:val="0"/>
          <w:numId w:val="9"/>
        </w:numPr>
      </w:pPr>
      <w:r>
        <w:t>Skal vi have en</w:t>
      </w:r>
      <w:r w:rsidR="001458B6">
        <w:t xml:space="preserve"> fælles</w:t>
      </w:r>
      <w:r>
        <w:t xml:space="preserve"> holdning til det</w:t>
      </w:r>
    </w:p>
    <w:p w14:paraId="74B527A0" w14:textId="48BD7CF6" w:rsidR="00FF416C" w:rsidRDefault="00FF416C" w:rsidP="00465771">
      <w:pPr>
        <w:pStyle w:val="Listeafsnit"/>
        <w:numPr>
          <w:ilvl w:val="0"/>
          <w:numId w:val="9"/>
        </w:numPr>
      </w:pPr>
      <w:r>
        <w:t>Hvordan kan vi få flere på kursus</w:t>
      </w:r>
    </w:p>
    <w:p w14:paraId="4EE39C3E" w14:textId="5CCDCF28" w:rsidR="00465771" w:rsidRDefault="00465771" w:rsidP="00465771">
      <w:pPr>
        <w:pStyle w:val="Overskrift1"/>
      </w:pPr>
      <w:r>
        <w:t xml:space="preserve">Tilslut / opbakning til gren møder i </w:t>
      </w:r>
      <w:proofErr w:type="spellStart"/>
      <w:r w:rsidR="00385C21">
        <w:t>Ravnsholt</w:t>
      </w:r>
      <w:proofErr w:type="spellEnd"/>
    </w:p>
    <w:p w14:paraId="1629A858" w14:textId="0BBFFC1F" w:rsidR="00465771" w:rsidRDefault="003C6213" w:rsidP="00241663">
      <w:pPr>
        <w:pStyle w:val="Listeafsnit"/>
        <w:numPr>
          <w:ilvl w:val="0"/>
          <w:numId w:val="9"/>
        </w:numPr>
      </w:pPr>
      <w:r>
        <w:t xml:space="preserve">Kan vi hjælpe med at der kommer flere til vores grenmøder </w:t>
      </w:r>
      <w:r w:rsidR="000E636E">
        <w:t>i divisionen</w:t>
      </w:r>
    </w:p>
    <w:p w14:paraId="5F37E4F6" w14:textId="4D2162B7" w:rsidR="000E636E" w:rsidRPr="00465771" w:rsidRDefault="000E636E" w:rsidP="00241663">
      <w:pPr>
        <w:pStyle w:val="Listeafsnit"/>
        <w:numPr>
          <w:ilvl w:val="0"/>
          <w:numId w:val="9"/>
        </w:numPr>
      </w:pPr>
      <w:r>
        <w:t>Og med på tur ude i grupperne</w:t>
      </w:r>
    </w:p>
    <w:p w14:paraId="255BEA51" w14:textId="1D8D402C" w:rsidR="006526D9" w:rsidRDefault="006526D9" w:rsidP="006526D9">
      <w:pPr>
        <w:pStyle w:val="Overskrift1"/>
      </w:pPr>
      <w:r>
        <w:t>Kalender-ræs</w:t>
      </w:r>
    </w:p>
    <w:p w14:paraId="0F1B26D5" w14:textId="14D4F201" w:rsidR="0042329E" w:rsidRDefault="0042329E" w:rsidP="0042329E">
      <w:pPr>
        <w:pStyle w:val="Listeafsnit"/>
        <w:numPr>
          <w:ilvl w:val="0"/>
          <w:numId w:val="9"/>
        </w:numPr>
      </w:pPr>
      <w:r>
        <w:t>Vi finder dato for årets GL-møder</w:t>
      </w:r>
    </w:p>
    <w:p w14:paraId="4854DCF1" w14:textId="690C8F3D" w:rsidR="000E636E" w:rsidRPr="0042329E" w:rsidRDefault="000D3DCB" w:rsidP="0042329E">
      <w:pPr>
        <w:pStyle w:val="Listeafsnit"/>
        <w:numPr>
          <w:ilvl w:val="0"/>
          <w:numId w:val="9"/>
        </w:numPr>
      </w:pPr>
      <w:r>
        <w:t xml:space="preserve">30 nov. </w:t>
      </w:r>
      <w:proofErr w:type="spellStart"/>
      <w:r>
        <w:t>Stavnsholt</w:t>
      </w:r>
      <w:proofErr w:type="spellEnd"/>
      <w:r>
        <w:t xml:space="preserve"> Vikin</w:t>
      </w:r>
      <w:r w:rsidR="00C240FC">
        <w:t>gerne 19:30-20:30</w:t>
      </w:r>
    </w:p>
    <w:p w14:paraId="10147502" w14:textId="663DB7C3" w:rsidR="006526D9" w:rsidRPr="006526D9" w:rsidRDefault="006526D9" w:rsidP="006526D9">
      <w:pPr>
        <w:pStyle w:val="Overskrift1"/>
      </w:pPr>
      <w:r>
        <w:t>Eventuelt</w:t>
      </w:r>
    </w:p>
    <w:p w14:paraId="2BD1B32A" w14:textId="77777777" w:rsidR="00385C21" w:rsidRPr="00385C21" w:rsidRDefault="00385C21" w:rsidP="00385C21"/>
    <w:sectPr w:rsidR="00385C21" w:rsidRPr="00385C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45829" w14:textId="77777777" w:rsidR="002F13B3" w:rsidRDefault="002F13B3" w:rsidP="0057385F">
      <w:r>
        <w:separator/>
      </w:r>
    </w:p>
  </w:endnote>
  <w:endnote w:type="continuationSeparator" w:id="0">
    <w:p w14:paraId="19D3C4A3" w14:textId="77777777" w:rsidR="002F13B3" w:rsidRDefault="002F13B3" w:rsidP="0057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750FAE-24FD-4BA8-A53C-2BE971F5CBA4}"/>
    <w:embedBold r:id="rId2" w:fontKey="{4112FC49-9EF7-492C-A303-E878320E44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Italian Plate No2 Black">
    <w:altName w:val="Calibri"/>
    <w:panose1 w:val="020B0604020202020204"/>
    <w:charset w:val="00"/>
    <w:family w:val="modern"/>
    <w:pitch w:val="variable"/>
    <w:sig w:usb0="A00000AF" w:usb1="5000205B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A5EEFB1A-E714-4A89-B559-E822CACD3E5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095A74B-B21A-4573-91A2-EC5935C03BDC}"/>
  </w:font>
  <w:font w:name="Alfa Slab One">
    <w:altName w:val="Calibri"/>
    <w:panose1 w:val="020B0604020202020204"/>
    <w:charset w:val="00"/>
    <w:family w:val="auto"/>
    <w:pitch w:val="variable"/>
    <w:sig w:usb0="8000006F" w:usb1="10000002" w:usb2="00000000" w:usb3="00000000" w:csb0="00000001" w:csb1="00000000"/>
  </w:font>
  <w:font w:name="Neo Tech Std">
    <w:panose1 w:val="020B0604020202020204"/>
    <w:charset w:val="00"/>
    <w:family w:val="swiss"/>
    <w:notTrueType/>
    <w:pitch w:val="variable"/>
    <w:sig w:usb0="8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99EE" w14:textId="77777777" w:rsidR="00CF27F0" w:rsidRDefault="00CF27F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7F8B" w14:textId="77777777" w:rsidR="009E220C" w:rsidRDefault="00883695" w:rsidP="0057385F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536F24" wp14:editId="29DBB369">
              <wp:simplePos x="0" y="0"/>
              <wp:positionH relativeFrom="margin">
                <wp:posOffset>127000</wp:posOffset>
              </wp:positionH>
              <wp:positionV relativeFrom="page">
                <wp:posOffset>9871075</wp:posOffset>
              </wp:positionV>
              <wp:extent cx="4791075" cy="484654"/>
              <wp:effectExtent l="0" t="19050" r="9525" b="0"/>
              <wp:wrapNone/>
              <wp:docPr id="37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791075" cy="484654"/>
                        <a:chOff x="0" y="0"/>
                        <a:chExt cx="5952490" cy="562222"/>
                      </a:xfrm>
                    </wpg:grpSpPr>
                    <wps:wsp>
                      <wps:cNvPr id="38" name="Freeform 38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9" name="Group 39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031F4" id="Group 9" o:spid="_x0000_s1026" style="position:absolute;margin-left:10pt;margin-top:777.25pt;width:377.25pt;height:38.15pt;z-index:251661312;mso-position-horizontal-relative:margin;mso-position-vertical-relative:page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">
              <o:lock v:ext="edit" aspectratio="t"/>
              <v:shape id="Freeform 38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036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9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">
                <o:lock v:ext="edit" aspectratio="t"/>
                <v:shape id="Freeform 40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41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42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1d6d38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43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" path="m320,123c261,180,119,204,57,135,,71,93,,176,66v47,37,144,57,144,57xe" fillcolor="#4ed07a [1941]" stroked="f">
                  <v:path arrowok="t" o:connecttype="custom" o:connectlocs="1200150,459824;213777,504685;660083,246735;1200150,459824" o:connectangles="0,0,0,0"/>
                </v:shape>
              </v:group>
              <w10:wrap anchorx="margin" anchory="page"/>
            </v:group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6C7E9C3B" wp14:editId="503C8283">
          <wp:simplePos x="0" y="0"/>
          <wp:positionH relativeFrom="column">
            <wp:posOffset>4928235</wp:posOffset>
          </wp:positionH>
          <wp:positionV relativeFrom="paragraph">
            <wp:posOffset>6350</wp:posOffset>
          </wp:positionV>
          <wp:extent cx="1353600" cy="558000"/>
          <wp:effectExtent l="0" t="0" r="0" b="0"/>
          <wp:wrapNone/>
          <wp:docPr id="2" name="Picture 2" descr="http://dds.dk/sites/default/files/DDS_logo_rgb_473x1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ds.dk/sites/default/files/DDS_logo_rgb_473x19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6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83DC6D" w14:textId="77777777" w:rsidR="009E220C" w:rsidRDefault="009E220C" w:rsidP="0057385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FE30E" w14:textId="77777777" w:rsidR="00CF27F0" w:rsidRDefault="00CF27F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DE94B" w14:textId="77777777" w:rsidR="002F13B3" w:rsidRDefault="002F13B3" w:rsidP="0057385F">
      <w:r>
        <w:separator/>
      </w:r>
    </w:p>
  </w:footnote>
  <w:footnote w:type="continuationSeparator" w:id="0">
    <w:p w14:paraId="13110226" w14:textId="77777777" w:rsidR="002F13B3" w:rsidRDefault="002F13B3" w:rsidP="00573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C1412" w14:textId="1B088961" w:rsidR="00CF27F0" w:rsidRDefault="00CF27F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BB45A" w14:textId="3DA3E378" w:rsidR="009E220C" w:rsidRPr="0057385F" w:rsidRDefault="00A07613" w:rsidP="0057385F">
    <w:pPr>
      <w:pStyle w:val="Titel"/>
      <w:rPr>
        <w:rFonts w:ascii="Italian Plate No2 Black" w:hAnsi="Italian Plate No2 Black"/>
      </w:rPr>
    </w:pPr>
    <w:r w:rsidRPr="0057385F">
      <w:rPr>
        <w:rFonts w:ascii="Italian Plate No2 Black" w:hAnsi="Italian Plate No2 Black"/>
      </w:rPr>
      <w:drawing>
        <wp:anchor distT="0" distB="0" distL="114300" distR="114300" simplePos="0" relativeHeight="251662336" behindDoc="1" locked="0" layoutInCell="1" allowOverlap="1" wp14:anchorId="75924A2D" wp14:editId="0834A2BA">
          <wp:simplePos x="0" y="0"/>
          <wp:positionH relativeFrom="column">
            <wp:posOffset>4509135</wp:posOffset>
          </wp:positionH>
          <wp:positionV relativeFrom="paragraph">
            <wp:posOffset>-78105</wp:posOffset>
          </wp:positionV>
          <wp:extent cx="1854200" cy="762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tor-navn-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4FC8">
      <w:rPr>
        <w:rFonts w:ascii="Italian Plate No2 Black" w:hAnsi="Italian Plate No2 Black"/>
      </w:rPr>
      <w:t>Referat</w:t>
    </w:r>
    <w:r w:rsidR="00CF27F0">
      <w:rPr>
        <w:rFonts w:ascii="Italian Plate No2 Black" w:hAnsi="Italian Plate No2 Black"/>
      </w:rPr>
      <w:t xml:space="preserve"> GL møde</w:t>
    </w:r>
    <w:r w:rsidR="009E220C" w:rsidRPr="0057385F">
      <w:rPr>
        <w:rFonts w:ascii="Italian Plate No2 Black" w:hAnsi="Italian Plate No2 Black"/>
      </w:rPr>
      <w:t xml:space="preserve"> </w:t>
    </w:r>
  </w:p>
  <w:p w14:paraId="0672D955" w14:textId="77777777" w:rsidR="009E220C" w:rsidRDefault="009E220C" w:rsidP="0057385F">
    <w:pPr>
      <w:pStyle w:val="Sidehoved"/>
    </w:pPr>
  </w:p>
  <w:p w14:paraId="7F08566F" w14:textId="77777777" w:rsidR="009E220C" w:rsidRDefault="009E220C" w:rsidP="005738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121F9" w14:textId="7A3D418C" w:rsidR="00CF27F0" w:rsidRDefault="00CF27F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5A6B"/>
    <w:multiLevelType w:val="hybridMultilevel"/>
    <w:tmpl w:val="D3E475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50E5"/>
    <w:multiLevelType w:val="multilevel"/>
    <w:tmpl w:val="CB366AE6"/>
    <w:lvl w:ilvl="0">
      <w:start w:val="1"/>
      <w:numFmt w:val="bullet"/>
      <w:pStyle w:val="Overskrift2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F1765CF"/>
    <w:multiLevelType w:val="hybridMultilevel"/>
    <w:tmpl w:val="FE3C02AA"/>
    <w:lvl w:ilvl="0" w:tplc="712AD7C4">
      <w:start w:val="5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1EE70C9"/>
    <w:multiLevelType w:val="hybridMultilevel"/>
    <w:tmpl w:val="3398A582"/>
    <w:lvl w:ilvl="0" w:tplc="E5405126">
      <w:start w:val="1"/>
      <w:numFmt w:val="decimal"/>
      <w:pStyle w:val="Overskrift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91832"/>
    <w:multiLevelType w:val="hybridMultilevel"/>
    <w:tmpl w:val="4320729C"/>
    <w:lvl w:ilvl="0" w:tplc="FFFFFFFF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E1D2155"/>
    <w:multiLevelType w:val="hybridMultilevel"/>
    <w:tmpl w:val="040EC766"/>
    <w:lvl w:ilvl="0" w:tplc="EE12D4B6">
      <w:start w:val="6"/>
      <w:numFmt w:val="bullet"/>
      <w:lvlText w:val="-"/>
      <w:lvlJc w:val="left"/>
      <w:pPr>
        <w:ind w:left="1671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6" w15:restartNumberingAfterBreak="0">
    <w:nsid w:val="4AF31C1D"/>
    <w:multiLevelType w:val="hybridMultilevel"/>
    <w:tmpl w:val="32228E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86AD5"/>
    <w:multiLevelType w:val="hybridMultilevel"/>
    <w:tmpl w:val="2772A2F6"/>
    <w:lvl w:ilvl="0" w:tplc="414093F2">
      <w:numFmt w:val="bullet"/>
      <w:lvlText w:val="-"/>
      <w:lvlJc w:val="left"/>
      <w:pPr>
        <w:ind w:left="927" w:hanging="360"/>
      </w:pPr>
      <w:rPr>
        <w:rFonts w:ascii="Montserrat Light" w:eastAsiaTheme="minorHAnsi" w:hAnsi="Montserrat Ligh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DAA3D8E"/>
    <w:multiLevelType w:val="hybridMultilevel"/>
    <w:tmpl w:val="4C4EA546"/>
    <w:lvl w:ilvl="0" w:tplc="0406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5A73B1E"/>
    <w:multiLevelType w:val="hybridMultilevel"/>
    <w:tmpl w:val="D18A399A"/>
    <w:lvl w:ilvl="0" w:tplc="D6E8FCDA">
      <w:start w:val="5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5D40021"/>
    <w:multiLevelType w:val="hybridMultilevel"/>
    <w:tmpl w:val="9466B80C"/>
    <w:lvl w:ilvl="0" w:tplc="FFFFFFFF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5905678E"/>
    <w:multiLevelType w:val="hybridMultilevel"/>
    <w:tmpl w:val="77267D6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518EF"/>
    <w:multiLevelType w:val="hybridMultilevel"/>
    <w:tmpl w:val="13261676"/>
    <w:lvl w:ilvl="0" w:tplc="B0A2DACA">
      <w:start w:val="5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156653815">
    <w:abstractNumId w:val="11"/>
  </w:num>
  <w:num w:numId="2" w16cid:durableId="923951317">
    <w:abstractNumId w:val="1"/>
  </w:num>
  <w:num w:numId="3" w16cid:durableId="1917006963">
    <w:abstractNumId w:val="3"/>
  </w:num>
  <w:num w:numId="4" w16cid:durableId="2101946695">
    <w:abstractNumId w:val="7"/>
  </w:num>
  <w:num w:numId="5" w16cid:durableId="863058645">
    <w:abstractNumId w:val="8"/>
  </w:num>
  <w:num w:numId="6" w16cid:durableId="61488003">
    <w:abstractNumId w:val="5"/>
  </w:num>
  <w:num w:numId="7" w16cid:durableId="268052072">
    <w:abstractNumId w:val="0"/>
  </w:num>
  <w:num w:numId="8" w16cid:durableId="1922446097">
    <w:abstractNumId w:val="6"/>
  </w:num>
  <w:num w:numId="9" w16cid:durableId="364796030">
    <w:abstractNumId w:val="12"/>
  </w:num>
  <w:num w:numId="10" w16cid:durableId="927232566">
    <w:abstractNumId w:val="2"/>
  </w:num>
  <w:num w:numId="11" w16cid:durableId="997538655">
    <w:abstractNumId w:val="9"/>
  </w:num>
  <w:num w:numId="12" w16cid:durableId="768161383">
    <w:abstractNumId w:val="10"/>
  </w:num>
  <w:num w:numId="13" w16cid:durableId="1772778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AD"/>
    <w:rsid w:val="00012932"/>
    <w:rsid w:val="0002552A"/>
    <w:rsid w:val="000261A5"/>
    <w:rsid w:val="00035EBF"/>
    <w:rsid w:val="00054799"/>
    <w:rsid w:val="000D3DCB"/>
    <w:rsid w:val="000E1DE5"/>
    <w:rsid w:val="000E6152"/>
    <w:rsid w:val="000E636E"/>
    <w:rsid w:val="001458B6"/>
    <w:rsid w:val="00153DBD"/>
    <w:rsid w:val="001850EE"/>
    <w:rsid w:val="00196B32"/>
    <w:rsid w:val="001D1917"/>
    <w:rsid w:val="001F250C"/>
    <w:rsid w:val="00203D65"/>
    <w:rsid w:val="00211484"/>
    <w:rsid w:val="0023396F"/>
    <w:rsid w:val="00241663"/>
    <w:rsid w:val="002614A1"/>
    <w:rsid w:val="002732C6"/>
    <w:rsid w:val="002746CD"/>
    <w:rsid w:val="002964D0"/>
    <w:rsid w:val="002C346F"/>
    <w:rsid w:val="002D6EE3"/>
    <w:rsid w:val="002D7ADF"/>
    <w:rsid w:val="002E5BA9"/>
    <w:rsid w:val="002F13B3"/>
    <w:rsid w:val="0030703F"/>
    <w:rsid w:val="00313218"/>
    <w:rsid w:val="00323763"/>
    <w:rsid w:val="0033067B"/>
    <w:rsid w:val="00332365"/>
    <w:rsid w:val="00347F58"/>
    <w:rsid w:val="003526F2"/>
    <w:rsid w:val="0036113B"/>
    <w:rsid w:val="00381492"/>
    <w:rsid w:val="00385C21"/>
    <w:rsid w:val="003C1C6A"/>
    <w:rsid w:val="003C22D6"/>
    <w:rsid w:val="003C4AA6"/>
    <w:rsid w:val="003C6213"/>
    <w:rsid w:val="003E15CB"/>
    <w:rsid w:val="003E7BB2"/>
    <w:rsid w:val="0040396C"/>
    <w:rsid w:val="0042329E"/>
    <w:rsid w:val="00445DEA"/>
    <w:rsid w:val="00465771"/>
    <w:rsid w:val="004B5BEC"/>
    <w:rsid w:val="004B7B13"/>
    <w:rsid w:val="004D146A"/>
    <w:rsid w:val="004D57B2"/>
    <w:rsid w:val="004E10A3"/>
    <w:rsid w:val="004F7A20"/>
    <w:rsid w:val="00553FE8"/>
    <w:rsid w:val="0057385F"/>
    <w:rsid w:val="00582E2A"/>
    <w:rsid w:val="00593041"/>
    <w:rsid w:val="005A185C"/>
    <w:rsid w:val="005A1EB4"/>
    <w:rsid w:val="005A7C20"/>
    <w:rsid w:val="006038CF"/>
    <w:rsid w:val="00623010"/>
    <w:rsid w:val="00636FA1"/>
    <w:rsid w:val="006526D9"/>
    <w:rsid w:val="00654FAE"/>
    <w:rsid w:val="006C3189"/>
    <w:rsid w:val="006E6FD4"/>
    <w:rsid w:val="00733848"/>
    <w:rsid w:val="0073459D"/>
    <w:rsid w:val="00735ADB"/>
    <w:rsid w:val="00744FE3"/>
    <w:rsid w:val="007551CB"/>
    <w:rsid w:val="0077456C"/>
    <w:rsid w:val="007A1745"/>
    <w:rsid w:val="007C1102"/>
    <w:rsid w:val="007C6DA0"/>
    <w:rsid w:val="007D0536"/>
    <w:rsid w:val="007E651D"/>
    <w:rsid w:val="008001CA"/>
    <w:rsid w:val="00827DF2"/>
    <w:rsid w:val="00830620"/>
    <w:rsid w:val="00831FD1"/>
    <w:rsid w:val="00851FD4"/>
    <w:rsid w:val="008705D9"/>
    <w:rsid w:val="00883695"/>
    <w:rsid w:val="008A42D7"/>
    <w:rsid w:val="008B108D"/>
    <w:rsid w:val="008B4EAB"/>
    <w:rsid w:val="008C54FD"/>
    <w:rsid w:val="008E22CE"/>
    <w:rsid w:val="008F24C4"/>
    <w:rsid w:val="0092400E"/>
    <w:rsid w:val="00947443"/>
    <w:rsid w:val="009538E7"/>
    <w:rsid w:val="009637A8"/>
    <w:rsid w:val="009753A6"/>
    <w:rsid w:val="0098577B"/>
    <w:rsid w:val="009C0ECF"/>
    <w:rsid w:val="009C4FC8"/>
    <w:rsid w:val="009D572F"/>
    <w:rsid w:val="009D665B"/>
    <w:rsid w:val="009E220C"/>
    <w:rsid w:val="009E3B3B"/>
    <w:rsid w:val="009E6349"/>
    <w:rsid w:val="00A00517"/>
    <w:rsid w:val="00A0550C"/>
    <w:rsid w:val="00A07613"/>
    <w:rsid w:val="00A23DF2"/>
    <w:rsid w:val="00A35E37"/>
    <w:rsid w:val="00A416B6"/>
    <w:rsid w:val="00A5339B"/>
    <w:rsid w:val="00A57BB6"/>
    <w:rsid w:val="00A6577A"/>
    <w:rsid w:val="00A7062F"/>
    <w:rsid w:val="00A90570"/>
    <w:rsid w:val="00AD207F"/>
    <w:rsid w:val="00AE1ECB"/>
    <w:rsid w:val="00AE7007"/>
    <w:rsid w:val="00B07B0A"/>
    <w:rsid w:val="00B126C6"/>
    <w:rsid w:val="00B15A13"/>
    <w:rsid w:val="00B36E0E"/>
    <w:rsid w:val="00B428B6"/>
    <w:rsid w:val="00B52F9B"/>
    <w:rsid w:val="00B72781"/>
    <w:rsid w:val="00BA414C"/>
    <w:rsid w:val="00BB748B"/>
    <w:rsid w:val="00BC3E2A"/>
    <w:rsid w:val="00BE0B85"/>
    <w:rsid w:val="00BE20D9"/>
    <w:rsid w:val="00BE4D07"/>
    <w:rsid w:val="00BE5351"/>
    <w:rsid w:val="00C240FC"/>
    <w:rsid w:val="00C35056"/>
    <w:rsid w:val="00C445A1"/>
    <w:rsid w:val="00C636E2"/>
    <w:rsid w:val="00C6602D"/>
    <w:rsid w:val="00C8634A"/>
    <w:rsid w:val="00C90CE3"/>
    <w:rsid w:val="00CA54AD"/>
    <w:rsid w:val="00CB5F0F"/>
    <w:rsid w:val="00CC21D9"/>
    <w:rsid w:val="00CC4A05"/>
    <w:rsid w:val="00CD26D0"/>
    <w:rsid w:val="00CF27F0"/>
    <w:rsid w:val="00D03127"/>
    <w:rsid w:val="00D10EDB"/>
    <w:rsid w:val="00D14DF7"/>
    <w:rsid w:val="00D422C1"/>
    <w:rsid w:val="00D50A5D"/>
    <w:rsid w:val="00D62B9C"/>
    <w:rsid w:val="00D80A9E"/>
    <w:rsid w:val="00D93FA8"/>
    <w:rsid w:val="00DB0659"/>
    <w:rsid w:val="00DB4E53"/>
    <w:rsid w:val="00DF5199"/>
    <w:rsid w:val="00E01274"/>
    <w:rsid w:val="00E436E5"/>
    <w:rsid w:val="00E65221"/>
    <w:rsid w:val="00E65B99"/>
    <w:rsid w:val="00E70912"/>
    <w:rsid w:val="00E714DB"/>
    <w:rsid w:val="00E77D6D"/>
    <w:rsid w:val="00E80B71"/>
    <w:rsid w:val="00EA054E"/>
    <w:rsid w:val="00EB574E"/>
    <w:rsid w:val="00F0471A"/>
    <w:rsid w:val="00F05E0A"/>
    <w:rsid w:val="00F130B4"/>
    <w:rsid w:val="00F27C6D"/>
    <w:rsid w:val="00F45EE0"/>
    <w:rsid w:val="00F65243"/>
    <w:rsid w:val="00FC4266"/>
    <w:rsid w:val="00FF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40A7E"/>
  <w15:chartTrackingRefBased/>
  <w15:docId w15:val="{335532DF-2587-4025-8D9F-03899BEB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85F"/>
    <w:pPr>
      <w:ind w:left="567"/>
    </w:pPr>
    <w:rPr>
      <w:rFonts w:ascii="Arial" w:hAnsi="Arial" w:cs="Arial"/>
      <w:sz w:val="20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F45EE0"/>
    <w:pPr>
      <w:keepNext/>
      <w:keepLines/>
      <w:numPr>
        <w:numId w:val="3"/>
      </w:numPr>
      <w:spacing w:before="240" w:after="0"/>
      <w:ind w:left="567" w:hanging="567"/>
      <w:outlineLvl w:val="0"/>
    </w:pPr>
    <w:rPr>
      <w:rFonts w:ascii="Italian Plate No2 Black" w:eastAsiaTheme="majorEastAsia" w:hAnsi="Italian Plate No2 Black" w:cstheme="majorBidi"/>
      <w:color w:val="003366"/>
      <w:sz w:val="28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456C"/>
    <w:pPr>
      <w:keepNext/>
      <w:keepLines/>
      <w:numPr>
        <w:numId w:val="2"/>
      </w:numPr>
      <w:spacing w:before="40" w:after="0"/>
      <w:ind w:left="1134" w:hanging="567"/>
      <w:outlineLvl w:val="1"/>
    </w:pPr>
    <w:rPr>
      <w:rFonts w:ascii="Montserrat" w:eastAsiaTheme="majorEastAsia" w:hAnsi="Montserrat" w:cstheme="majorBidi"/>
      <w:color w:val="3C9AAF" w:themeColor="accent1" w:themeShade="BF"/>
      <w:szCs w:val="20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42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86674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45EE0"/>
    <w:rPr>
      <w:rFonts w:ascii="Italian Plate No2 Black" w:eastAsiaTheme="majorEastAsia" w:hAnsi="Italian Plate No2 Black" w:cstheme="majorBidi"/>
      <w:color w:val="003366"/>
      <w:sz w:val="28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7456C"/>
    <w:rPr>
      <w:rFonts w:ascii="Montserrat" w:eastAsiaTheme="majorEastAsia" w:hAnsi="Montserrat" w:cstheme="majorBidi"/>
      <w:color w:val="3C9AAF" w:themeColor="accent1" w:themeShade="BF"/>
      <w:sz w:val="20"/>
      <w:szCs w:val="20"/>
    </w:rPr>
  </w:style>
  <w:style w:type="paragraph" w:styleId="Titel">
    <w:name w:val="Title"/>
    <w:basedOn w:val="Normal"/>
    <w:next w:val="Normal"/>
    <w:link w:val="TitelTegn"/>
    <w:uiPriority w:val="10"/>
    <w:qFormat/>
    <w:rsid w:val="00A0550C"/>
    <w:pPr>
      <w:spacing w:after="0" w:line="240" w:lineRule="auto"/>
      <w:ind w:left="0"/>
      <w:contextualSpacing/>
    </w:pPr>
    <w:rPr>
      <w:rFonts w:ascii="Alfa Slab One" w:eastAsiaTheme="majorEastAsia" w:hAnsi="Alfa Slab One" w:cstheme="majorBidi"/>
      <w:noProof/>
      <w:spacing w:val="-10"/>
      <w:kern w:val="28"/>
      <w:sz w:val="52"/>
      <w:szCs w:val="56"/>
      <w:lang w:eastAsia="da-DK"/>
    </w:rPr>
  </w:style>
  <w:style w:type="character" w:customStyle="1" w:styleId="TitelTegn">
    <w:name w:val="Titel Tegn"/>
    <w:basedOn w:val="Standardskrifttypeiafsnit"/>
    <w:link w:val="Titel"/>
    <w:uiPriority w:val="10"/>
    <w:rsid w:val="00A0550C"/>
    <w:rPr>
      <w:rFonts w:ascii="Alfa Slab One" w:eastAsiaTheme="majorEastAsia" w:hAnsi="Alfa Slab One" w:cstheme="majorBidi"/>
      <w:noProof/>
      <w:spacing w:val="-10"/>
      <w:kern w:val="28"/>
      <w:sz w:val="52"/>
      <w:szCs w:val="56"/>
      <w:lang w:eastAsia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550C"/>
    <w:pPr>
      <w:numPr>
        <w:ilvl w:val="1"/>
      </w:numPr>
      <w:tabs>
        <w:tab w:val="left" w:pos="1701"/>
      </w:tabs>
      <w:spacing w:before="120" w:after="120"/>
      <w:ind w:left="567"/>
    </w:pPr>
    <w:rPr>
      <w:rFonts w:ascii="Montserrat" w:eastAsiaTheme="minorEastAsia" w:hAnsi="Montserrat"/>
      <w:noProof/>
      <w:color w:val="644D4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550C"/>
    <w:rPr>
      <w:rFonts w:ascii="Montserrat" w:eastAsiaTheme="minorEastAsia" w:hAnsi="Montserrat"/>
      <w:noProof/>
      <w:color w:val="644D46"/>
      <w:sz w:val="20"/>
    </w:rPr>
  </w:style>
  <w:style w:type="character" w:styleId="Svagfremhvning">
    <w:name w:val="Subtle Emphasis"/>
    <w:basedOn w:val="Standardskrifttypeiafsnit"/>
    <w:uiPriority w:val="19"/>
    <w:qFormat/>
    <w:rsid w:val="00A0550C"/>
    <w:rPr>
      <w:i/>
      <w:iCs/>
      <w:color w:val="0065CC" w:themeColor="text1" w:themeTint="BF"/>
    </w:rPr>
  </w:style>
  <w:style w:type="paragraph" w:styleId="Sidehoved">
    <w:name w:val="header"/>
    <w:basedOn w:val="Normal"/>
    <w:link w:val="SidehovedTegn"/>
    <w:uiPriority w:val="99"/>
    <w:unhideWhenUsed/>
    <w:rsid w:val="009E22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220C"/>
    <w:rPr>
      <w:rFonts w:ascii="Neo Tech Std" w:hAnsi="Neo Tech Std"/>
      <w:sz w:val="20"/>
    </w:rPr>
  </w:style>
  <w:style w:type="paragraph" w:styleId="Sidefod">
    <w:name w:val="footer"/>
    <w:basedOn w:val="Normal"/>
    <w:link w:val="SidefodTegn"/>
    <w:uiPriority w:val="99"/>
    <w:unhideWhenUsed/>
    <w:rsid w:val="009E22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220C"/>
    <w:rPr>
      <w:rFonts w:ascii="Neo Tech Std" w:hAnsi="Neo Tech Std"/>
      <w:sz w:val="20"/>
    </w:rPr>
  </w:style>
  <w:style w:type="character" w:styleId="Fremhv">
    <w:name w:val="Emphasis"/>
    <w:basedOn w:val="Standardskrifttypeiafsnit"/>
    <w:uiPriority w:val="20"/>
    <w:qFormat/>
    <w:rsid w:val="003C22D6"/>
    <w:rPr>
      <w:i/>
      <w:iCs/>
    </w:rPr>
  </w:style>
  <w:style w:type="character" w:styleId="Strk">
    <w:name w:val="Strong"/>
    <w:basedOn w:val="Standardskrifttypeiafsnit"/>
    <w:uiPriority w:val="22"/>
    <w:qFormat/>
    <w:rsid w:val="00CA54AD"/>
    <w:rPr>
      <w:b/>
      <w:bCs/>
    </w:rPr>
  </w:style>
  <w:style w:type="paragraph" w:styleId="Listeafsnit">
    <w:name w:val="List Paragraph"/>
    <w:basedOn w:val="Normal"/>
    <w:uiPriority w:val="34"/>
    <w:qFormat/>
    <w:rsid w:val="00C35056"/>
    <w:pPr>
      <w:ind w:left="720"/>
      <w:contextualSpacing/>
    </w:pPr>
  </w:style>
  <w:style w:type="table" w:styleId="Tabel-Gitter">
    <w:name w:val="Table Grid"/>
    <w:basedOn w:val="Tabel-Normal"/>
    <w:uiPriority w:val="39"/>
    <w:rsid w:val="0020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FC4266"/>
    <w:rPr>
      <w:rFonts w:asciiTheme="majorHAnsi" w:eastAsiaTheme="majorEastAsia" w:hAnsiTheme="majorHAnsi" w:cstheme="majorBidi"/>
      <w:color w:val="286674" w:themeColor="accent1" w:themeShade="7F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636FA1"/>
    <w:rPr>
      <w:color w:val="6EBC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\Documents\Custom%20Office%20Templates\Ravnsholt.dotm" TargetMode="External"/></Relationships>
</file>

<file path=word/theme/theme1.xml><?xml version="1.0" encoding="utf-8"?>
<a:theme xmlns:a="http://schemas.openxmlformats.org/drawingml/2006/main" name="Office Theme">
  <a:themeElements>
    <a:clrScheme name="DDS Designguide">
      <a:dk1>
        <a:srgbClr val="003366"/>
      </a:dk1>
      <a:lt1>
        <a:sysClr val="window" lastClr="FFFFFF"/>
      </a:lt1>
      <a:dk2>
        <a:srgbClr val="003366"/>
      </a:dk2>
      <a:lt2>
        <a:srgbClr val="80C8EA"/>
      </a:lt2>
      <a:accent1>
        <a:srgbClr val="6EBCCD"/>
      </a:accent1>
      <a:accent2>
        <a:srgbClr val="1D6D38"/>
      </a:accent2>
      <a:accent3>
        <a:srgbClr val="EA646F"/>
      </a:accent3>
      <a:accent4>
        <a:srgbClr val="E9EC5F"/>
      </a:accent4>
      <a:accent5>
        <a:srgbClr val="7554A2"/>
      </a:accent5>
      <a:accent6>
        <a:srgbClr val="7FC552"/>
      </a:accent6>
      <a:hlink>
        <a:srgbClr val="6EBCC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C29F6-7930-466A-B09D-793948EB52D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Ravnsholt.dotm</Template>
  <TotalTime>42</TotalTime>
  <Pages>1</Pages>
  <Words>112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KILROY International A/S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Slüter</dc:creator>
  <cp:keywords/>
  <dc:description/>
  <cp:lastModifiedBy>Merete Ravn</cp:lastModifiedBy>
  <cp:revision>35</cp:revision>
  <dcterms:created xsi:type="dcterms:W3CDTF">2022-05-08T19:22:00Z</dcterms:created>
  <dcterms:modified xsi:type="dcterms:W3CDTF">2022-07-30T08:29:00Z</dcterms:modified>
</cp:coreProperties>
</file>